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B7E59" w14:textId="4260938A" w:rsidR="006F6D3D" w:rsidRDefault="00053E52" w:rsidP="006F6D3D">
      <w:pPr>
        <w:pStyle w:val="Zprva1"/>
        <w:jc w:val="center"/>
        <w:rPr>
          <w:rFonts w:ascii="Monotype Corsiva" w:hAnsi="Monotype Corsiva"/>
        </w:rPr>
      </w:pPr>
      <w:r w:rsidRPr="000834B3">
        <w:rPr>
          <w:rFonts w:ascii="Monotype Corsiva" w:hAnsi="Monotype Corsiva"/>
          <w:b/>
          <w:noProof/>
          <w:color w:val="833C0B" w:themeColor="accent2" w:themeShade="80"/>
          <w:sz w:val="44"/>
          <w:szCs w:val="44"/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673600" behindDoc="0" locked="0" layoutInCell="1" allowOverlap="1" wp14:anchorId="32140598" wp14:editId="74AD6F39">
            <wp:simplePos x="0" y="0"/>
            <wp:positionH relativeFrom="column">
              <wp:posOffset>4658</wp:posOffset>
            </wp:positionH>
            <wp:positionV relativeFrom="paragraph">
              <wp:posOffset>3808</wp:posOffset>
            </wp:positionV>
            <wp:extent cx="6840220" cy="190701"/>
            <wp:effectExtent l="0" t="0" r="0" b="0"/>
            <wp:wrapNone/>
            <wp:docPr id="15" name="Obrázek 15" descr="C:\Users\Petr Daniel\Documents\Eva\Exod\Květa\2026-04 velikonoce\Beze jmé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tr Daniel\Documents\Eva\Exod\Květa\2026-04 velikonoce\Beze jména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8193" cy="27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5EB" w:rsidRPr="009111F2">
        <w:rPr>
          <w:rFonts w:ascii="Monotype Corsiva" w:hAnsi="Monotype Corsiva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8A88731" wp14:editId="0E08E35C">
            <wp:simplePos x="0" y="0"/>
            <wp:positionH relativeFrom="column">
              <wp:posOffset>5716</wp:posOffset>
            </wp:positionH>
            <wp:positionV relativeFrom="paragraph">
              <wp:posOffset>75384</wp:posOffset>
            </wp:positionV>
            <wp:extent cx="6831330" cy="1452880"/>
            <wp:effectExtent l="0" t="0" r="7620" b="0"/>
            <wp:wrapNone/>
            <wp:docPr id="4" name="Obrázek 4" descr="C:\Users\Petr Daniel\Documents\Fotky\6.Rozpracované Eva\2026-03 Velikonoce\IMG_93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tr Daniel\Documents\Fotky\6.Rozpracované Eva\2026-03 Velikonoce\IMG_9342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33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B11AB" w14:textId="580091A5" w:rsidR="006F6D3D" w:rsidRDefault="006F6D3D" w:rsidP="006F6D3D">
      <w:pPr>
        <w:pStyle w:val="Zprva1"/>
        <w:jc w:val="center"/>
        <w:rPr>
          <w:rFonts w:ascii="Monotype Corsiva" w:hAnsi="Monotype Corsiva"/>
        </w:rPr>
      </w:pPr>
    </w:p>
    <w:p w14:paraId="03A1B859" w14:textId="1B93788A" w:rsidR="006F6D3D" w:rsidRDefault="006F6D3D" w:rsidP="006F6D3D">
      <w:pPr>
        <w:pStyle w:val="Zprva1"/>
        <w:jc w:val="center"/>
        <w:rPr>
          <w:rFonts w:ascii="Monotype Corsiva" w:hAnsi="Monotype Corsiva"/>
        </w:rPr>
      </w:pPr>
    </w:p>
    <w:p w14:paraId="6E29DF08" w14:textId="7FA35986" w:rsidR="006F6D3D" w:rsidRDefault="006F6D3D" w:rsidP="006F6D3D">
      <w:pPr>
        <w:pStyle w:val="Zprva1"/>
        <w:jc w:val="center"/>
        <w:rPr>
          <w:rFonts w:ascii="Monotype Corsiva" w:hAnsi="Monotype Corsiva"/>
        </w:rPr>
      </w:pPr>
    </w:p>
    <w:p w14:paraId="575E38A8" w14:textId="6E4A63AF" w:rsidR="006F6D3D" w:rsidRDefault="006F6D3D" w:rsidP="006F6D3D">
      <w:pPr>
        <w:pStyle w:val="Zprva1"/>
        <w:jc w:val="center"/>
        <w:rPr>
          <w:rFonts w:ascii="Monotype Corsiva" w:hAnsi="Monotype Corsiva"/>
        </w:rPr>
      </w:pPr>
    </w:p>
    <w:p w14:paraId="54B05D85" w14:textId="77C82A84" w:rsidR="006F6D3D" w:rsidRPr="00775EBB" w:rsidRDefault="00EC3E41" w:rsidP="006F6D3D">
      <w:pPr>
        <w:pStyle w:val="Zprva1"/>
        <w:jc w:val="center"/>
        <w:rPr>
          <w:rFonts w:ascii="Monotype Corsiva" w:hAnsi="Monotype Corsiva"/>
          <w:sz w:val="44"/>
          <w:szCs w:val="44"/>
        </w:rPr>
      </w:pPr>
      <w:r w:rsidRPr="00623FBB">
        <w:rPr>
          <w:rFonts w:ascii="Monotype Corsiva" w:hAnsi="Monotype Corsiva"/>
          <w:b/>
          <w:noProof/>
          <w:color w:val="833C0B" w:themeColor="accent2" w:themeShade="80"/>
          <w:sz w:val="44"/>
          <w:szCs w:val="44"/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661312" behindDoc="1" locked="0" layoutInCell="1" allowOverlap="1" wp14:anchorId="385B0D2E" wp14:editId="74D39641">
            <wp:simplePos x="0" y="0"/>
            <wp:positionH relativeFrom="column">
              <wp:posOffset>4658</wp:posOffset>
            </wp:positionH>
            <wp:positionV relativeFrom="paragraph">
              <wp:posOffset>224882</wp:posOffset>
            </wp:positionV>
            <wp:extent cx="6834934" cy="4587692"/>
            <wp:effectExtent l="0" t="0" r="4445" b="3810"/>
            <wp:wrapNone/>
            <wp:docPr id="6" name="Obrázek 6" descr="C:\Users\Petr Daniel\Documents\Eva\Exod\Květa\2026-04 velikonoce\svetle-zelene-pozadi-s-ozdobnymi-okraji-se-zelenymi-listy-a-teckami-pro-dekorace-papir-na-vystrizky-list-knihy-nebo-poznam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tr Daniel\Documents\Eva\Exod\Květa\2026-04 velikonoce\svetle-zelene-pozadi-s-ozdobnymi-okraji-se-zelenymi-listy-a-teckami-pro-dekorace-papir-na-vystrizky-list-knihy-nebo-poznamk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607" cy="458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6E8" w:rsidRPr="00623FBB">
        <w:rPr>
          <w:rFonts w:ascii="Monotype Corsiva" w:hAnsi="Monotype Corsiva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1EB37ED3" wp14:editId="5513F673">
            <wp:simplePos x="0" y="0"/>
            <wp:positionH relativeFrom="column">
              <wp:posOffset>5715</wp:posOffset>
            </wp:positionH>
            <wp:positionV relativeFrom="paragraph">
              <wp:posOffset>363673</wp:posOffset>
            </wp:positionV>
            <wp:extent cx="6840220" cy="97297"/>
            <wp:effectExtent l="0" t="0" r="0" b="0"/>
            <wp:wrapNone/>
            <wp:docPr id="7" name="Obrázek 7" descr="C:\Users\Petr Daniel\Documents\Eva\Exod\Květa\2026-04 velikonoce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r Daniel\Documents\Eva\Exod\Květa\2026-04 velikonoce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0A504" w14:textId="199B466B" w:rsidR="006F6D3D" w:rsidRDefault="006F6D3D" w:rsidP="006F6D3D">
      <w:pPr>
        <w:pStyle w:val="Zprva1"/>
        <w:jc w:val="center"/>
        <w:rPr>
          <w:rFonts w:ascii="Monotype Corsiva" w:hAnsi="Monotype Corsiva"/>
        </w:rPr>
      </w:pPr>
    </w:p>
    <w:p w14:paraId="371339F3" w14:textId="0E6ED949" w:rsidR="00654F7C" w:rsidRPr="00EA1F2E" w:rsidRDefault="00835EC0" w:rsidP="00775EBB">
      <w:pPr>
        <w:pStyle w:val="Zprva1"/>
        <w:spacing w:after="60"/>
        <w:jc w:val="center"/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Hody, hody, doprovody,</w:t>
      </w:r>
      <w:r w:rsidR="009111F2" w:rsidRPr="00EA1F2E">
        <w:rPr>
          <w:rFonts w:ascii="Times New Roman" w:hAnsi="Times New Roman"/>
          <w:b/>
          <w:snapToGrid w:val="0"/>
          <w:color w:val="833C0B" w:themeColor="accent2" w:themeShade="80"/>
          <w:w w:val="0"/>
          <w:sz w:val="48"/>
          <w:szCs w:val="48"/>
          <w:u w:color="000000"/>
          <w:bdr w:val="none" w:sz="0" w:space="0" w:color="000000"/>
          <w:shd w:val="clear" w:color="000000" w:fill="000000"/>
          <w:lang w:val="x-none" w:eastAsia="x-none" w:bidi="x-none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 xml:space="preserve"> </w:t>
      </w:r>
    </w:p>
    <w:p w14:paraId="243025C2" w14:textId="5F81B701" w:rsidR="00835EC0" w:rsidRPr="00EA1F2E" w:rsidRDefault="00835EC0" w:rsidP="00775EBB">
      <w:pPr>
        <w:pStyle w:val="Zprva1"/>
        <w:spacing w:after="60"/>
        <w:jc w:val="center"/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dejte vejce malovaný,</w:t>
      </w:r>
    </w:p>
    <w:p w14:paraId="060C7834" w14:textId="0B3C0A34" w:rsidR="00835EC0" w:rsidRPr="00EA1F2E" w:rsidRDefault="00835EC0" w:rsidP="00775EBB">
      <w:pPr>
        <w:pStyle w:val="Zprva1"/>
        <w:spacing w:after="60"/>
        <w:jc w:val="center"/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nedáte-li malovaný</w:t>
      </w:r>
    </w:p>
    <w:p w14:paraId="08601B73" w14:textId="4E657F45" w:rsidR="00835EC0" w:rsidRPr="00EA1F2E" w:rsidRDefault="00835EC0" w:rsidP="00775EBB">
      <w:pPr>
        <w:pStyle w:val="Zprva1"/>
        <w:spacing w:after="60"/>
        <w:jc w:val="center"/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dejte aspoň bílý,</w:t>
      </w:r>
    </w:p>
    <w:p w14:paraId="5DBC2D16" w14:textId="16C42047" w:rsidR="00835EC0" w:rsidRPr="00623FBB" w:rsidRDefault="00623FBB" w:rsidP="00775EBB">
      <w:pPr>
        <w:pStyle w:val="Zprva1"/>
        <w:tabs>
          <w:tab w:val="center" w:pos="5386"/>
          <w:tab w:val="left" w:pos="9792"/>
        </w:tabs>
        <w:spacing w:after="60"/>
        <w:jc w:val="left"/>
        <w:rPr>
          <w:rFonts w:ascii="Monotype Corsiva" w:hAnsi="Monotype Corsiva"/>
          <w:b/>
          <w:color w:val="833C0B" w:themeColor="accent2" w:themeShade="80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ab/>
      </w:r>
      <w:r w:rsidR="00835EC0" w:rsidRPr="00EA1F2E">
        <w:rPr>
          <w:rFonts w:ascii="Monotype Corsiva" w:hAnsi="Monotype Corsiva"/>
          <w:b/>
          <w:color w:val="833C0B" w:themeColor="accent2" w:themeShade="80"/>
          <w:sz w:val="48"/>
          <w:szCs w:val="48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slepička vám snese jiný.</w:t>
      </w:r>
      <w:r>
        <w:rPr>
          <w:rFonts w:ascii="Monotype Corsiva" w:hAnsi="Monotype Corsiva"/>
          <w:b/>
          <w:color w:val="833C0B" w:themeColor="accent2" w:themeShade="80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ab/>
      </w:r>
    </w:p>
    <w:p w14:paraId="34F5FF28" w14:textId="54AF7F4E" w:rsidR="006F6D3D" w:rsidRPr="001908BF" w:rsidRDefault="006F6D3D" w:rsidP="006F6D3D">
      <w:pPr>
        <w:pStyle w:val="Zprva1"/>
        <w:jc w:val="center"/>
        <w:rPr>
          <w:rFonts w:ascii="Monotype Corsiva" w:hAnsi="Monotype Corsiva"/>
          <w:sz w:val="16"/>
          <w:szCs w:val="16"/>
        </w:rPr>
      </w:pPr>
    </w:p>
    <w:p w14:paraId="5C2AFCD7" w14:textId="122479D8" w:rsidR="00835EC0" w:rsidRPr="001908BF" w:rsidRDefault="00835EC0" w:rsidP="00775EBB">
      <w:pPr>
        <w:pStyle w:val="Zprva1"/>
        <w:spacing w:after="60"/>
        <w:jc w:val="center"/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Radostné a požehnané Velikonoce,</w:t>
      </w:r>
    </w:p>
    <w:p w14:paraId="67E6DA39" w14:textId="5E2DBC43" w:rsidR="00835EC0" w:rsidRPr="001908BF" w:rsidRDefault="00835EC0" w:rsidP="00775EBB">
      <w:pPr>
        <w:pStyle w:val="Zprva1"/>
        <w:spacing w:after="60"/>
        <w:jc w:val="center"/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dětem bohatou pomlázku a všem lidem pohodu i spokojenost</w:t>
      </w:r>
    </w:p>
    <w:p w14:paraId="6DBB2FC9" w14:textId="3AB923D5" w:rsidR="00835EC0" w:rsidRPr="001908BF" w:rsidRDefault="00835EC0" w:rsidP="00775EBB">
      <w:pPr>
        <w:pStyle w:val="Zprva1"/>
        <w:spacing w:after="60"/>
        <w:jc w:val="center"/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po celé období nejvýznamnějších křesťanských svátků</w:t>
      </w:r>
    </w:p>
    <w:p w14:paraId="10C28BA3" w14:textId="66AA3F35" w:rsidR="00835EC0" w:rsidRPr="001908BF" w:rsidRDefault="00835EC0" w:rsidP="00775EBB">
      <w:pPr>
        <w:pStyle w:val="Zprva1"/>
        <w:spacing w:after="60"/>
        <w:jc w:val="center"/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přeje</w:t>
      </w:r>
    </w:p>
    <w:p w14:paraId="1E6815C2" w14:textId="3A575752" w:rsidR="006F6D3D" w:rsidRPr="001908BF" w:rsidRDefault="008A76E8" w:rsidP="00775EBB">
      <w:pPr>
        <w:pStyle w:val="Zprva1"/>
        <w:spacing w:after="60"/>
        <w:jc w:val="center"/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623FBB">
        <w:rPr>
          <w:rFonts w:ascii="Monotype Corsiva" w:hAnsi="Monotype Corsiva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1B21AD55" wp14:editId="38136B93">
            <wp:simplePos x="0" y="0"/>
            <wp:positionH relativeFrom="column">
              <wp:posOffset>5715</wp:posOffset>
            </wp:positionH>
            <wp:positionV relativeFrom="paragraph">
              <wp:posOffset>337185</wp:posOffset>
            </wp:positionV>
            <wp:extent cx="6831965" cy="148046"/>
            <wp:effectExtent l="0" t="0" r="0" b="4445"/>
            <wp:wrapNone/>
            <wp:docPr id="8" name="Obrázek 8" descr="C:\Users\Petr Daniel\Documents\Eva\Exod\Květa\2026-04 velikonoce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r Daniel\Documents\Eva\Exod\Květa\2026-04 velikonoce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2387" cy="17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EC0" w:rsidRPr="001908BF">
        <w:rPr>
          <w:rFonts w:ascii="Monotype Corsiva" w:hAnsi="Monotype Corsiva"/>
          <w:b/>
          <w:color w:val="DA64A7"/>
          <w:sz w:val="48"/>
          <w:szCs w:val="48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Spolek občanů Škvorce a Třebohostic</w:t>
      </w:r>
    </w:p>
    <w:p w14:paraId="7984598C" w14:textId="5B4327B6" w:rsidR="006F6D3D" w:rsidRPr="006F6D3D" w:rsidRDefault="00727247" w:rsidP="006F6D3D">
      <w:pPr>
        <w:pStyle w:val="Zprva1"/>
        <w:spacing w:after="0"/>
        <w:jc w:val="center"/>
        <w:rPr>
          <w:rFonts w:ascii="Monotype Corsiva" w:hAnsi="Monotype Corsiva"/>
          <w:sz w:val="52"/>
          <w:szCs w:val="52"/>
        </w:rPr>
      </w:pPr>
      <w:r w:rsidRPr="009111F2">
        <w:rPr>
          <w:rFonts w:ascii="Monotype Corsiva" w:hAnsi="Monotype Corsiva"/>
          <w:noProof/>
        </w:rPr>
        <w:drawing>
          <wp:anchor distT="0" distB="0" distL="114300" distR="114300" simplePos="0" relativeHeight="251660288" behindDoc="0" locked="0" layoutInCell="1" allowOverlap="1" wp14:anchorId="197B1F46" wp14:editId="14151FE4">
            <wp:simplePos x="0" y="0"/>
            <wp:positionH relativeFrom="column">
              <wp:posOffset>5715</wp:posOffset>
            </wp:positionH>
            <wp:positionV relativeFrom="paragraph">
              <wp:posOffset>105501</wp:posOffset>
            </wp:positionV>
            <wp:extent cx="6831784" cy="4101465"/>
            <wp:effectExtent l="0" t="0" r="7620" b="0"/>
            <wp:wrapNone/>
            <wp:docPr id="5" name="Obrázek 5" descr="C:\Users\Petr Daniel\Documents\Fotky\6.Rozpracované Eva\2026-03 Velikonoce\IMG_934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tr Daniel\Documents\Fotky\6.Rozpracované Eva\2026-03 Velikonoce\IMG_9343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92" cy="410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C46C5" w14:textId="7C9B1A22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05E3D799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10D2CEDE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0256DCAA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595C1A35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3D6642CA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171D2091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537724B4" w14:textId="689A471C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1CC7F8EA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3EA4F596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596E4765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11B0D76F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48456D64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2A827008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6910A4D7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3E90C650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5314CEB7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604B32A5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3FE2E0EC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7DDB96AC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6C3035A0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10861FC2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047D06DC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4B7CCDEF" w14:textId="77777777" w:rsidR="006F6D3D" w:rsidRDefault="006F6D3D" w:rsidP="006F6D3D">
      <w:pPr>
        <w:pStyle w:val="Zprva1"/>
        <w:spacing w:after="0"/>
        <w:jc w:val="center"/>
        <w:rPr>
          <w:rFonts w:ascii="Monotype Corsiva" w:hAnsi="Monotype Corsiva"/>
        </w:rPr>
      </w:pPr>
    </w:p>
    <w:p w14:paraId="58BD262F" w14:textId="4B71AEEC" w:rsidR="000B52A9" w:rsidRPr="00EA1F2E" w:rsidRDefault="00727247" w:rsidP="000B52A9">
      <w:pPr>
        <w:pStyle w:val="Zprva1"/>
        <w:spacing w:after="0"/>
        <w:ind w:left="142"/>
        <w:jc w:val="center"/>
        <w:rPr>
          <w:rFonts w:ascii="Monotype Corsiva" w:hAnsi="Monotype Corsiva"/>
          <w:sz w:val="32"/>
          <w:szCs w:val="32"/>
        </w:rPr>
      </w:pPr>
      <w:r w:rsidRPr="000834B3">
        <w:rPr>
          <w:rFonts w:ascii="Monotype Corsiva" w:hAnsi="Monotype Corsiva"/>
          <w:b/>
          <w:noProof/>
          <w:color w:val="833C0B" w:themeColor="accent2" w:themeShade="80"/>
          <w:sz w:val="44"/>
          <w:szCs w:val="44"/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  <w:lastRenderedPageBreak/>
        <w:drawing>
          <wp:anchor distT="0" distB="0" distL="114300" distR="114300" simplePos="0" relativeHeight="251671552" behindDoc="0" locked="0" layoutInCell="1" allowOverlap="1" wp14:anchorId="74333598" wp14:editId="20A22567">
            <wp:simplePos x="0" y="0"/>
            <wp:positionH relativeFrom="column">
              <wp:posOffset>5080</wp:posOffset>
            </wp:positionH>
            <wp:positionV relativeFrom="paragraph">
              <wp:posOffset>-3448</wp:posOffset>
            </wp:positionV>
            <wp:extent cx="6841273" cy="148046"/>
            <wp:effectExtent l="0" t="0" r="0" b="4445"/>
            <wp:wrapNone/>
            <wp:docPr id="14" name="Obrázek 14" descr="C:\Users\Petr Daniel\Documents\Eva\Exod\Květa\2026-04 velikonoce\Beze jmén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tr Daniel\Documents\Eva\Exod\Květa\2026-04 velikonoce\Beze jména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273" cy="14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F2E" w:rsidRPr="000B52A9">
        <w:rPr>
          <w:rFonts w:ascii="Monotype Corsiva" w:hAnsi="Monotype Corsiva"/>
          <w:noProof/>
          <w:sz w:val="44"/>
          <w:szCs w:val="44"/>
        </w:rPr>
        <w:drawing>
          <wp:anchor distT="0" distB="0" distL="114300" distR="114300" simplePos="0" relativeHeight="251665408" behindDoc="0" locked="0" layoutInCell="1" allowOverlap="1" wp14:anchorId="153CB3E6" wp14:editId="372908FE">
            <wp:simplePos x="0" y="0"/>
            <wp:positionH relativeFrom="column">
              <wp:posOffset>4008</wp:posOffset>
            </wp:positionH>
            <wp:positionV relativeFrom="paragraph">
              <wp:posOffset>-1180</wp:posOffset>
            </wp:positionV>
            <wp:extent cx="6853645" cy="514322"/>
            <wp:effectExtent l="0" t="0" r="0" b="635"/>
            <wp:wrapNone/>
            <wp:docPr id="10" name="Obrázek 10" descr="C:\Users\Petr Daniel\Documents\Eva\Exod\Květa\2026-04 velikonoce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tr Daniel\Documents\Eva\Exod\Květa\2026-04 velikonoce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645" cy="51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EB04A" w14:textId="496CD953" w:rsidR="000B52A9" w:rsidRDefault="00EA1F2E" w:rsidP="000B52A9">
      <w:pPr>
        <w:pStyle w:val="Zprva1"/>
        <w:spacing w:after="0"/>
        <w:ind w:left="142"/>
        <w:jc w:val="center"/>
        <w:rPr>
          <w:rFonts w:ascii="Monotype Corsiva" w:hAnsi="Monotype Corsiva"/>
          <w:sz w:val="44"/>
          <w:szCs w:val="44"/>
        </w:rPr>
      </w:pPr>
      <w:r w:rsidRPr="00623FBB">
        <w:rPr>
          <w:rFonts w:ascii="Monotype Corsiva" w:hAnsi="Monotype Corsiva"/>
          <w:b/>
          <w:noProof/>
          <w:color w:val="833C0B" w:themeColor="accent2" w:themeShade="80"/>
          <w:sz w:val="44"/>
          <w:szCs w:val="44"/>
          <w14:textOutline w14:w="9525" w14:cap="rnd" w14:cmpd="sng" w14:algn="ctr">
            <w14:solidFill>
              <w14:schemeClr w14:val="accent2">
                <w14:lumMod w14:val="75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667456" behindDoc="1" locked="0" layoutInCell="1" allowOverlap="1" wp14:anchorId="52AD99D6" wp14:editId="76342AD0">
            <wp:simplePos x="0" y="0"/>
            <wp:positionH relativeFrom="column">
              <wp:posOffset>4658</wp:posOffset>
            </wp:positionH>
            <wp:positionV relativeFrom="paragraph">
              <wp:posOffset>194251</wp:posOffset>
            </wp:positionV>
            <wp:extent cx="6845300" cy="5306692"/>
            <wp:effectExtent l="0" t="0" r="0" b="8890"/>
            <wp:wrapNone/>
            <wp:docPr id="11" name="Obrázek 11" descr="C:\Users\Petr Daniel\Documents\Eva\Exod\Květa\2026-04 velikonoce\svetle-zelene-pozadi-s-ozdobnymi-okraji-se-zelenymi-listy-a-teckami-pro-dekorace-papir-na-vystrizky-list-knihy-nebo-poznam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tr Daniel\Documents\Eva\Exod\Květa\2026-04 velikonoce\svetle-zelene-pozadi-s-ozdobnymi-okraji-se-zelenymi-listy-a-teckami-pro-dekorace-papir-na-vystrizky-list-knihy-nebo-poznamk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887" cy="531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DF136" w14:textId="34042127" w:rsidR="000B52A9" w:rsidRPr="00EA1F2E" w:rsidRDefault="000B52A9" w:rsidP="000B52A9">
      <w:pPr>
        <w:pStyle w:val="Zprva1"/>
        <w:spacing w:after="0"/>
        <w:ind w:left="142"/>
        <w:jc w:val="center"/>
        <w:rPr>
          <w:rFonts w:ascii="Monotype Corsiva" w:hAnsi="Monotype Corsiva"/>
          <w:sz w:val="24"/>
        </w:rPr>
      </w:pPr>
    </w:p>
    <w:p w14:paraId="1E710EF7" w14:textId="3361B5A6" w:rsidR="002D0CDA" w:rsidRPr="001908BF" w:rsidRDefault="002D0CDA" w:rsidP="000B52A9">
      <w:pPr>
        <w:pStyle w:val="Zprva1"/>
        <w:spacing w:after="0"/>
        <w:ind w:left="142"/>
        <w:jc w:val="center"/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Spolek občanů Škvorce a Třebohostic</w:t>
      </w:r>
    </w:p>
    <w:p w14:paraId="51201E3E" w14:textId="61564E2E" w:rsidR="000B52A9" w:rsidRPr="001908BF" w:rsidRDefault="002D0CDA" w:rsidP="000B52A9">
      <w:pPr>
        <w:pStyle w:val="Zprva1"/>
        <w:ind w:left="142"/>
        <w:jc w:val="center"/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 xml:space="preserve">připravuje i letos </w:t>
      </w:r>
    </w:p>
    <w:p w14:paraId="2EFF0C5A" w14:textId="0646C4CA" w:rsidR="000B52A9" w:rsidRPr="00EA1F2E" w:rsidRDefault="002D0CDA" w:rsidP="000B52A9">
      <w:pPr>
        <w:pStyle w:val="Zprva1"/>
        <w:ind w:left="142"/>
        <w:jc w:val="center"/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Setkání bývalých žáků,</w:t>
      </w:r>
      <w:r w:rsidR="000B52A9"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 xml:space="preserve"> </w:t>
      </w:r>
    </w:p>
    <w:p w14:paraId="06419390" w14:textId="4713925E" w:rsidR="002D0CDA" w:rsidRPr="00EA1F2E" w:rsidRDefault="002D0CDA" w:rsidP="000B52A9">
      <w:pPr>
        <w:pStyle w:val="Zprva1"/>
        <w:ind w:left="142"/>
        <w:jc w:val="center"/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zaměstnanců a přátel ZŠ Škvorec</w:t>
      </w:r>
      <w:r w:rsidR="00CF73F9"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,</w:t>
      </w:r>
    </w:p>
    <w:p w14:paraId="7EE25E77" w14:textId="149AFF87" w:rsidR="000B52A9" w:rsidRPr="001908BF" w:rsidRDefault="00CF73F9" w:rsidP="000B52A9">
      <w:pPr>
        <w:pStyle w:val="Zprva1"/>
        <w:ind w:left="142"/>
        <w:jc w:val="center"/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 xml:space="preserve">které se bude konat </w:t>
      </w:r>
    </w:p>
    <w:p w14:paraId="28749B24" w14:textId="2599337E" w:rsidR="000B52A9" w:rsidRPr="00EA1F2E" w:rsidRDefault="000B52A9" w:rsidP="000B52A9">
      <w:pPr>
        <w:pStyle w:val="Zprva1"/>
        <w:ind w:left="142"/>
        <w:jc w:val="center"/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v sobotu</w:t>
      </w:r>
      <w:r w:rsidR="00CF73F9"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 xml:space="preserve"> 19. září 2026 </w:t>
      </w:r>
    </w:p>
    <w:p w14:paraId="1F3465DE" w14:textId="0B1A321D" w:rsidR="00CF73F9" w:rsidRPr="00EA1F2E" w:rsidRDefault="00CF73F9" w:rsidP="004F41C6">
      <w:pPr>
        <w:pStyle w:val="Zprva1"/>
        <w:spacing w:after="240"/>
        <w:ind w:left="142"/>
        <w:jc w:val="center"/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</w:pPr>
      <w:r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od 14:00 hod.</w:t>
      </w:r>
      <w:r w:rsidR="000B52A9"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 xml:space="preserve"> </w:t>
      </w:r>
      <w:r w:rsidRPr="00EA1F2E">
        <w:rPr>
          <w:rFonts w:ascii="Monotype Corsiva" w:hAnsi="Monotype Corsiva"/>
          <w:b/>
          <w:color w:val="833C0B" w:themeColor="accent2" w:themeShade="80"/>
          <w:sz w:val="56"/>
          <w:szCs w:val="56"/>
          <w14:textOutline w14:w="9525" w14:cap="rnd" w14:cmpd="sng" w14:algn="ctr">
            <w14:solidFill>
              <w14:schemeClr w14:val="bg2">
                <w14:lumMod w14:val="25000"/>
              </w14:schemeClr>
            </w14:solidFill>
            <w14:prstDash w14:val="solid"/>
            <w14:bevel/>
          </w14:textOutline>
        </w:rPr>
        <w:t>v sokolovně ve Škvorci.</w:t>
      </w:r>
    </w:p>
    <w:p w14:paraId="1CE84F83" w14:textId="75F23862" w:rsidR="000B52A9" w:rsidRPr="001908BF" w:rsidRDefault="00CF73F9" w:rsidP="000B52A9">
      <w:pPr>
        <w:pStyle w:val="Zprva1"/>
        <w:ind w:left="142"/>
        <w:jc w:val="center"/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 xml:space="preserve">Další informace i dotazy zodpoví a spolupráci </w:t>
      </w:r>
    </w:p>
    <w:p w14:paraId="141E546E" w14:textId="0390473C" w:rsidR="00CF73F9" w:rsidRPr="001908BF" w:rsidRDefault="00CF73F9" w:rsidP="000B52A9">
      <w:pPr>
        <w:pStyle w:val="Zprva1"/>
        <w:ind w:left="142"/>
        <w:jc w:val="center"/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s dalšími spolky, případně organizacemi na přípravě akce uvítá</w:t>
      </w:r>
    </w:p>
    <w:p w14:paraId="180F739C" w14:textId="77777777" w:rsidR="004F41C6" w:rsidRDefault="00CF73F9" w:rsidP="000B52A9">
      <w:pPr>
        <w:pStyle w:val="Zprva1"/>
        <w:ind w:left="142"/>
        <w:jc w:val="center"/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1908BF">
        <w:rPr>
          <w:rFonts w:ascii="Monotype Corsiva" w:hAnsi="Monotype Corsiva"/>
          <w:b/>
          <w:color w:val="DA64A7"/>
          <w:sz w:val="44"/>
          <w:szCs w:val="44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 xml:space="preserve">Květoslava Bělohubá </w:t>
      </w:r>
    </w:p>
    <w:p w14:paraId="721C0AF0" w14:textId="23D2DD2C" w:rsidR="00CF73F9" w:rsidRPr="004F41C6" w:rsidRDefault="00CF73F9" w:rsidP="000B52A9">
      <w:pPr>
        <w:pStyle w:val="Zprva1"/>
        <w:ind w:left="142"/>
        <w:jc w:val="center"/>
        <w:rPr>
          <w:rFonts w:ascii="Monotype Corsiva" w:hAnsi="Monotype Corsiva"/>
          <w:b/>
          <w:color w:val="DA64A7"/>
          <w:sz w:val="36"/>
          <w:szCs w:val="36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4F41C6">
        <w:rPr>
          <w:rFonts w:ascii="Monotype Corsiva" w:hAnsi="Monotype Corsiva"/>
          <w:b/>
          <w:color w:val="DA64A7"/>
          <w:sz w:val="36"/>
          <w:szCs w:val="36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(předsedkyně a kontaktní osoba)</w:t>
      </w:r>
    </w:p>
    <w:p w14:paraId="06DF0FC0" w14:textId="55764988" w:rsidR="00CF73F9" w:rsidRPr="004F41C6" w:rsidRDefault="00CF73F9" w:rsidP="004F41C6">
      <w:pPr>
        <w:pStyle w:val="Zprva1"/>
        <w:ind w:left="142"/>
        <w:jc w:val="center"/>
        <w:rPr>
          <w:rFonts w:ascii="Monotype Corsiva" w:hAnsi="Monotype Corsiva"/>
          <w:b/>
          <w:color w:val="DA64A7"/>
          <w:sz w:val="36"/>
          <w:szCs w:val="36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</w:pPr>
      <w:r w:rsidRPr="004F41C6">
        <w:rPr>
          <w:rFonts w:ascii="Monotype Corsiva" w:hAnsi="Monotype Corsiva"/>
          <w:b/>
          <w:color w:val="DA64A7"/>
          <w:sz w:val="36"/>
          <w:szCs w:val="36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mobil: 721 878 279</w:t>
      </w:r>
      <w:r w:rsidR="0036390C" w:rsidRPr="004F41C6">
        <w:rPr>
          <w:rFonts w:ascii="Monotype Corsiva" w:hAnsi="Monotype Corsiva"/>
          <w:b/>
          <w:noProof/>
          <w:color w:val="DA64A7"/>
          <w:sz w:val="36"/>
          <w:szCs w:val="36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670528" behindDoc="0" locked="0" layoutInCell="1" allowOverlap="1" wp14:anchorId="35D16432" wp14:editId="38D13106">
            <wp:simplePos x="0" y="0"/>
            <wp:positionH relativeFrom="column">
              <wp:posOffset>4657</wp:posOffset>
            </wp:positionH>
            <wp:positionV relativeFrom="paragraph">
              <wp:posOffset>442980</wp:posOffset>
            </wp:positionV>
            <wp:extent cx="6840855" cy="242570"/>
            <wp:effectExtent l="0" t="0" r="0" b="5080"/>
            <wp:wrapNone/>
            <wp:docPr id="13" name="Obrázek 13" descr="C:\Users\Petr Daniel\Documents\Eva\Exod\Květa\2026-04 velikonoce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tr Daniel\Documents\Eva\Exod\Květa\2026-04 velikonoce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427" cy="24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475" w:rsidRPr="004F41C6">
        <w:rPr>
          <w:rFonts w:ascii="Monotype Corsiva" w:hAnsi="Monotype Corsiva"/>
          <w:b/>
          <w:noProof/>
          <w:color w:val="DA64A7"/>
          <w:sz w:val="36"/>
          <w:szCs w:val="36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674624" behindDoc="0" locked="0" layoutInCell="1" allowOverlap="1" wp14:anchorId="2D784C14" wp14:editId="0F676044">
            <wp:simplePos x="0" y="0"/>
            <wp:positionH relativeFrom="column">
              <wp:posOffset>4658</wp:posOffset>
            </wp:positionH>
            <wp:positionV relativeFrom="paragraph">
              <wp:posOffset>590976</wp:posOffset>
            </wp:positionV>
            <wp:extent cx="6854563" cy="4101465"/>
            <wp:effectExtent l="0" t="0" r="3810" b="0"/>
            <wp:wrapNone/>
            <wp:docPr id="1" name="Obrázek 1" descr="C:\Users\Petr Daniel\Documents\Eva\Exod\Květa\2026-04 velikonoce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 Daniel\Documents\Eva\Exod\Květa\2026-04 velikonoce\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85" cy="410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1C6" w:rsidRPr="004F41C6">
        <w:rPr>
          <w:rFonts w:ascii="Monotype Corsiva" w:hAnsi="Monotype Corsiva"/>
          <w:b/>
          <w:color w:val="DA64A7"/>
          <w:sz w:val="36"/>
          <w:szCs w:val="36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 xml:space="preserve">, </w:t>
      </w:r>
      <w:r w:rsidRPr="004F41C6">
        <w:rPr>
          <w:rFonts w:ascii="Monotype Corsiva" w:hAnsi="Monotype Corsiva"/>
          <w:b/>
          <w:color w:val="DA64A7"/>
          <w:sz w:val="36"/>
          <w:szCs w:val="36"/>
          <w14:textOutline w14:w="9525" w14:cap="rnd" w14:cmpd="sng" w14:algn="ctr">
            <w14:solidFill>
              <w14:schemeClr w14:val="accent2">
                <w14:lumMod w14:val="50000"/>
              </w14:schemeClr>
            </w14:solidFill>
            <w14:prstDash w14:val="solid"/>
            <w14:bevel/>
          </w14:textOutline>
        </w:rPr>
        <w:t>e-mail: belohubak@seznam.cz</w:t>
      </w:r>
    </w:p>
    <w:sectPr w:rsidR="00CF73F9" w:rsidRPr="004F41C6" w:rsidSect="006F6D3D">
      <w:footerReference w:type="default" r:id="rId13"/>
      <w:pgSz w:w="11906" w:h="16838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4875" w14:textId="77777777" w:rsidR="00F44039" w:rsidRDefault="00F44039">
      <w:r>
        <w:separator/>
      </w:r>
    </w:p>
  </w:endnote>
  <w:endnote w:type="continuationSeparator" w:id="0">
    <w:p w14:paraId="6FCC0DE9" w14:textId="77777777" w:rsidR="00F44039" w:rsidRDefault="00F4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49C4" w14:textId="77777777" w:rsidR="003E0A23" w:rsidRDefault="003E0A23">
    <w:pPr>
      <w:jc w:val="center"/>
      <w:rPr>
        <w:rFonts w:cs="Arial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4F41C6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76C27" w14:textId="77777777" w:rsidR="00F44039" w:rsidRDefault="00F44039">
      <w:r>
        <w:separator/>
      </w:r>
    </w:p>
  </w:footnote>
  <w:footnote w:type="continuationSeparator" w:id="0">
    <w:p w14:paraId="3FDF819B" w14:textId="77777777" w:rsidR="00F44039" w:rsidRDefault="00F44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D88C29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FF46B0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3FF6D1A"/>
    <w:multiLevelType w:val="multilevel"/>
    <w:tmpl w:val="3CA01C8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41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3" w15:restartNumberingAfterBreak="0">
    <w:nsid w:val="1046002E"/>
    <w:multiLevelType w:val="multilevel"/>
    <w:tmpl w:val="EDAEAE0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17"/>
        </w:tabs>
        <w:ind w:left="680" w:hanging="32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4" w15:restartNumberingAfterBreak="0">
    <w:nsid w:val="109E218D"/>
    <w:multiLevelType w:val="hybridMultilevel"/>
    <w:tmpl w:val="D278E6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A5059"/>
    <w:multiLevelType w:val="multilevel"/>
    <w:tmpl w:val="2FE8266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11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-"/>
      <w:lvlJc w:val="left"/>
      <w:pPr>
        <w:tabs>
          <w:tab w:val="num" w:pos="1531"/>
        </w:tabs>
        <w:ind w:left="1531" w:hanging="45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5749DE"/>
    <w:multiLevelType w:val="multilevel"/>
    <w:tmpl w:val="2F843B9A"/>
    <w:lvl w:ilvl="0">
      <w:start w:val="1"/>
      <w:numFmt w:val="none"/>
      <w:lvlText w:val="(1)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17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29E73C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659191E"/>
    <w:multiLevelType w:val="multilevel"/>
    <w:tmpl w:val="AAB8E8CE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17"/>
        </w:tabs>
        <w:ind w:left="680" w:hanging="32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–"/>
      <w:lvlJc w:val="left"/>
      <w:pPr>
        <w:tabs>
          <w:tab w:val="num" w:pos="1134"/>
        </w:tabs>
        <w:ind w:left="1134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9" w15:restartNumberingAfterBreak="0">
    <w:nsid w:val="1C0230DA"/>
    <w:multiLevelType w:val="hybridMultilevel"/>
    <w:tmpl w:val="817E2D6C"/>
    <w:lvl w:ilvl="0" w:tplc="EBE672F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F113E"/>
    <w:multiLevelType w:val="multilevel"/>
    <w:tmpl w:val="2F843B9A"/>
    <w:lvl w:ilvl="0">
      <w:start w:val="1"/>
      <w:numFmt w:val="none"/>
      <w:lvlText w:val="(1)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17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E431E2C"/>
    <w:multiLevelType w:val="multilevel"/>
    <w:tmpl w:val="5B4AA4D6"/>
    <w:lvl w:ilvl="0">
      <w:start w:val="1"/>
      <w:numFmt w:val="decimal"/>
      <w:pStyle w:val="Zkladntext"/>
      <w:lvlText w:val="%1)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41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12" w15:restartNumberingAfterBreak="0">
    <w:nsid w:val="22E97319"/>
    <w:multiLevelType w:val="multilevel"/>
    <w:tmpl w:val="AADC5F2A"/>
    <w:lvl w:ilvl="0">
      <w:start w:val="1"/>
      <w:numFmt w:val="none"/>
      <w:lvlText w:val="(1)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17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3A24890"/>
    <w:multiLevelType w:val="multilevel"/>
    <w:tmpl w:val="EDAEAE0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17"/>
        </w:tabs>
        <w:ind w:left="680" w:hanging="32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14" w15:restartNumberingAfterBreak="0">
    <w:nsid w:val="253C1A4E"/>
    <w:multiLevelType w:val="multilevel"/>
    <w:tmpl w:val="5D94669E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-"/>
      <w:lvlJc w:val="left"/>
      <w:pPr>
        <w:tabs>
          <w:tab w:val="num" w:pos="1324"/>
        </w:tabs>
        <w:ind w:left="1304" w:hanging="34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C4E7757"/>
    <w:multiLevelType w:val="multilevel"/>
    <w:tmpl w:val="AF22198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14" w:hanging="35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16" w15:restartNumberingAfterBreak="0">
    <w:nsid w:val="2EE955A5"/>
    <w:multiLevelType w:val="multilevel"/>
    <w:tmpl w:val="2F843B9A"/>
    <w:lvl w:ilvl="0">
      <w:start w:val="1"/>
      <w:numFmt w:val="none"/>
      <w:lvlText w:val="(1)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17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5C747A6"/>
    <w:multiLevelType w:val="multilevel"/>
    <w:tmpl w:val="3260D8A2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247"/>
        </w:tabs>
        <w:ind w:left="1247" w:hanging="79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-"/>
      <w:lvlJc w:val="left"/>
      <w:pPr>
        <w:tabs>
          <w:tab w:val="num" w:pos="1304"/>
        </w:tabs>
        <w:ind w:left="1304" w:hanging="39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6BF7441"/>
    <w:multiLevelType w:val="hybridMultilevel"/>
    <w:tmpl w:val="817E2D6C"/>
    <w:lvl w:ilvl="0" w:tplc="89B67E88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857F5"/>
    <w:multiLevelType w:val="multilevel"/>
    <w:tmpl w:val="333842E6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-"/>
      <w:lvlJc w:val="left"/>
      <w:pPr>
        <w:tabs>
          <w:tab w:val="num" w:pos="1304"/>
        </w:tabs>
        <w:ind w:left="1304" w:hanging="39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E7FAC"/>
    <w:multiLevelType w:val="multilevel"/>
    <w:tmpl w:val="5CF45496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41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21" w15:restartNumberingAfterBreak="0">
    <w:nsid w:val="4C9C383D"/>
    <w:multiLevelType w:val="multilevel"/>
    <w:tmpl w:val="D7628A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─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CCA1560"/>
    <w:multiLevelType w:val="hybridMultilevel"/>
    <w:tmpl w:val="85C8E0C4"/>
    <w:lvl w:ilvl="0" w:tplc="89B67E88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A7AE2"/>
    <w:multiLevelType w:val="multilevel"/>
    <w:tmpl w:val="AAC49488"/>
    <w:lvl w:ilvl="0">
      <w:start w:val="1"/>
      <w:numFmt w:val="decimal"/>
      <w:lvlText w:val="(%1)"/>
      <w:lvlJc w:val="left"/>
      <w:pPr>
        <w:tabs>
          <w:tab w:val="num" w:pos="106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1087949"/>
    <w:multiLevelType w:val="multilevel"/>
    <w:tmpl w:val="9C282D26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41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25" w15:restartNumberingAfterBreak="0">
    <w:nsid w:val="545D4061"/>
    <w:multiLevelType w:val="multilevel"/>
    <w:tmpl w:val="AF22198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14" w:hanging="35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26" w15:restartNumberingAfterBreak="0">
    <w:nsid w:val="555601A8"/>
    <w:multiLevelType w:val="hybridMultilevel"/>
    <w:tmpl w:val="6D84C5FC"/>
    <w:lvl w:ilvl="0" w:tplc="A5262F9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194D44"/>
    <w:multiLevelType w:val="multilevel"/>
    <w:tmpl w:val="8E82AC6E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-"/>
      <w:lvlJc w:val="left"/>
      <w:pPr>
        <w:tabs>
          <w:tab w:val="num" w:pos="1304"/>
        </w:tabs>
        <w:ind w:left="1304" w:hanging="39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E4253D4"/>
    <w:multiLevelType w:val="hybridMultilevel"/>
    <w:tmpl w:val="62188B48"/>
    <w:lvl w:ilvl="0" w:tplc="A5262F9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11091C"/>
    <w:multiLevelType w:val="multilevel"/>
    <w:tmpl w:val="9F18C338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-"/>
      <w:lvlJc w:val="left"/>
      <w:pPr>
        <w:tabs>
          <w:tab w:val="num" w:pos="1304"/>
        </w:tabs>
        <w:ind w:left="1304" w:hanging="39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5AA0603"/>
    <w:multiLevelType w:val="multilevel"/>
    <w:tmpl w:val="EDAEAE0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17"/>
        </w:tabs>
        <w:ind w:left="680" w:hanging="32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31" w15:restartNumberingAfterBreak="0">
    <w:nsid w:val="67322624"/>
    <w:multiLevelType w:val="multilevel"/>
    <w:tmpl w:val="025E3342"/>
    <w:lvl w:ilvl="0">
      <w:start w:val="1"/>
      <w:numFmt w:val="decimal"/>
      <w:lvlText w:val="(%1)"/>
      <w:lvlJc w:val="left"/>
      <w:pPr>
        <w:tabs>
          <w:tab w:val="num" w:pos="106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8485CD0"/>
    <w:multiLevelType w:val="multilevel"/>
    <w:tmpl w:val="284443C4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33" w15:restartNumberingAfterBreak="0">
    <w:nsid w:val="68EC6072"/>
    <w:multiLevelType w:val="multilevel"/>
    <w:tmpl w:val="AAC49488"/>
    <w:lvl w:ilvl="0">
      <w:start w:val="1"/>
      <w:numFmt w:val="decimal"/>
      <w:lvlText w:val="(%1)"/>
      <w:lvlJc w:val="left"/>
      <w:pPr>
        <w:tabs>
          <w:tab w:val="num" w:pos="1069"/>
        </w:tabs>
        <w:ind w:left="0" w:firstLine="709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737"/>
        </w:tabs>
        <w:ind w:left="737" w:hanging="38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FB84754"/>
    <w:multiLevelType w:val="multilevel"/>
    <w:tmpl w:val="2F843B9A"/>
    <w:lvl w:ilvl="0">
      <w:start w:val="1"/>
      <w:numFmt w:val="none"/>
      <w:lvlText w:val="(1)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17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0703CB5"/>
    <w:multiLevelType w:val="multilevel"/>
    <w:tmpl w:val="DADE052C"/>
    <w:lvl w:ilvl="0">
      <w:start w:val="1"/>
      <w:numFmt w:val="decimal"/>
      <w:lvlText w:val="(%1)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1772367"/>
    <w:multiLevelType w:val="multilevel"/>
    <w:tmpl w:val="EDAEAE02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17"/>
        </w:tabs>
        <w:ind w:left="680" w:hanging="32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none"/>
      <w:lvlText w:val="%3─"/>
      <w:lvlJc w:val="left"/>
      <w:pPr>
        <w:tabs>
          <w:tab w:val="num" w:pos="1134"/>
        </w:tabs>
        <w:ind w:left="1134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93"/>
        </w:tabs>
        <w:ind w:left="11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53"/>
        </w:tabs>
        <w:ind w:left="15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13"/>
        </w:tabs>
        <w:ind w:left="19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3"/>
        </w:tabs>
        <w:ind w:left="22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33"/>
        </w:tabs>
        <w:ind w:left="2633" w:hanging="360"/>
      </w:pPr>
      <w:rPr>
        <w:rFonts w:hint="default"/>
      </w:rPr>
    </w:lvl>
  </w:abstractNum>
  <w:abstractNum w:abstractNumId="37" w15:restartNumberingAfterBreak="0">
    <w:nsid w:val="79D10D48"/>
    <w:multiLevelType w:val="hybridMultilevel"/>
    <w:tmpl w:val="7DB28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3C1171"/>
    <w:multiLevelType w:val="multilevel"/>
    <w:tmpl w:val="730C2E2A"/>
    <w:lvl w:ilvl="0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-"/>
      <w:lvlJc w:val="left"/>
      <w:pPr>
        <w:tabs>
          <w:tab w:val="num" w:pos="1304"/>
        </w:tabs>
        <w:ind w:left="1304" w:hanging="39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088528721">
    <w:abstractNumId w:val="1"/>
  </w:num>
  <w:num w:numId="2" w16cid:durableId="878475062">
    <w:abstractNumId w:val="0"/>
  </w:num>
  <w:num w:numId="3" w16cid:durableId="2052143869">
    <w:abstractNumId w:val="5"/>
  </w:num>
  <w:num w:numId="4" w16cid:durableId="1564481573">
    <w:abstractNumId w:val="4"/>
  </w:num>
  <w:num w:numId="5" w16cid:durableId="1972321566">
    <w:abstractNumId w:val="22"/>
  </w:num>
  <w:num w:numId="6" w16cid:durableId="1022515241">
    <w:abstractNumId w:val="18"/>
  </w:num>
  <w:num w:numId="7" w16cid:durableId="1652444071">
    <w:abstractNumId w:val="9"/>
  </w:num>
  <w:num w:numId="8" w16cid:durableId="1740975568">
    <w:abstractNumId w:val="28"/>
  </w:num>
  <w:num w:numId="9" w16cid:durableId="1560633561">
    <w:abstractNumId w:val="26"/>
  </w:num>
  <w:num w:numId="10" w16cid:durableId="1713266640">
    <w:abstractNumId w:val="33"/>
  </w:num>
  <w:num w:numId="11" w16cid:durableId="1290743718">
    <w:abstractNumId w:val="23"/>
  </w:num>
  <w:num w:numId="12" w16cid:durableId="1197893876">
    <w:abstractNumId w:val="31"/>
  </w:num>
  <w:num w:numId="13" w16cid:durableId="306127937">
    <w:abstractNumId w:val="10"/>
  </w:num>
  <w:num w:numId="14" w16cid:durableId="553930636">
    <w:abstractNumId w:val="6"/>
  </w:num>
  <w:num w:numId="15" w16cid:durableId="1604192809">
    <w:abstractNumId w:val="11"/>
  </w:num>
  <w:num w:numId="16" w16cid:durableId="2143887743">
    <w:abstractNumId w:val="34"/>
  </w:num>
  <w:num w:numId="17" w16cid:durableId="1566525430">
    <w:abstractNumId w:val="16"/>
  </w:num>
  <w:num w:numId="18" w16cid:durableId="1474062349">
    <w:abstractNumId w:val="12"/>
  </w:num>
  <w:num w:numId="19" w16cid:durableId="961689492">
    <w:abstractNumId w:val="35"/>
  </w:num>
  <w:num w:numId="20" w16cid:durableId="900753008">
    <w:abstractNumId w:val="17"/>
  </w:num>
  <w:num w:numId="21" w16cid:durableId="776292536">
    <w:abstractNumId w:val="19"/>
  </w:num>
  <w:num w:numId="22" w16cid:durableId="475028909">
    <w:abstractNumId w:val="37"/>
  </w:num>
  <w:num w:numId="23" w16cid:durableId="531499569">
    <w:abstractNumId w:val="38"/>
  </w:num>
  <w:num w:numId="24" w16cid:durableId="618335903">
    <w:abstractNumId w:val="27"/>
  </w:num>
  <w:num w:numId="25" w16cid:durableId="461072346">
    <w:abstractNumId w:val="29"/>
  </w:num>
  <w:num w:numId="26" w16cid:durableId="336349002">
    <w:abstractNumId w:val="14"/>
  </w:num>
  <w:num w:numId="27" w16cid:durableId="1413772683">
    <w:abstractNumId w:val="21"/>
  </w:num>
  <w:num w:numId="28" w16cid:durableId="2018992892">
    <w:abstractNumId w:val="8"/>
  </w:num>
  <w:num w:numId="29" w16cid:durableId="317226225">
    <w:abstractNumId w:val="36"/>
  </w:num>
  <w:num w:numId="30" w16cid:durableId="725759613">
    <w:abstractNumId w:val="3"/>
  </w:num>
  <w:num w:numId="31" w16cid:durableId="552349469">
    <w:abstractNumId w:val="30"/>
  </w:num>
  <w:num w:numId="32" w16cid:durableId="917247200">
    <w:abstractNumId w:val="13"/>
  </w:num>
  <w:num w:numId="33" w16cid:durableId="1921864599">
    <w:abstractNumId w:val="32"/>
  </w:num>
  <w:num w:numId="34" w16cid:durableId="1027871921">
    <w:abstractNumId w:val="25"/>
  </w:num>
  <w:num w:numId="35" w16cid:durableId="1026255995">
    <w:abstractNumId w:val="15"/>
  </w:num>
  <w:num w:numId="36" w16cid:durableId="859203713">
    <w:abstractNumId w:val="7"/>
  </w:num>
  <w:num w:numId="37" w16cid:durableId="1664317585">
    <w:abstractNumId w:val="2"/>
  </w:num>
  <w:num w:numId="38" w16cid:durableId="1402674061">
    <w:abstractNumId w:val="24"/>
  </w:num>
  <w:num w:numId="39" w16cid:durableId="18356811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75B"/>
    <w:rsid w:val="00017301"/>
    <w:rsid w:val="00053E52"/>
    <w:rsid w:val="000834B3"/>
    <w:rsid w:val="000B52A9"/>
    <w:rsid w:val="000B5751"/>
    <w:rsid w:val="0015075B"/>
    <w:rsid w:val="00155A0A"/>
    <w:rsid w:val="00171E72"/>
    <w:rsid w:val="001908BF"/>
    <w:rsid w:val="0019698A"/>
    <w:rsid w:val="00245565"/>
    <w:rsid w:val="002D0CDA"/>
    <w:rsid w:val="0036390C"/>
    <w:rsid w:val="003B54F1"/>
    <w:rsid w:val="003E0A23"/>
    <w:rsid w:val="00476EF3"/>
    <w:rsid w:val="00494FC4"/>
    <w:rsid w:val="004F41C6"/>
    <w:rsid w:val="005465D9"/>
    <w:rsid w:val="00551FCA"/>
    <w:rsid w:val="00616F88"/>
    <w:rsid w:val="00623FBB"/>
    <w:rsid w:val="00627A0C"/>
    <w:rsid w:val="00654F7C"/>
    <w:rsid w:val="00656087"/>
    <w:rsid w:val="00671BA9"/>
    <w:rsid w:val="006775EB"/>
    <w:rsid w:val="0068101E"/>
    <w:rsid w:val="006F67B0"/>
    <w:rsid w:val="006F6D3D"/>
    <w:rsid w:val="0070547A"/>
    <w:rsid w:val="0072339C"/>
    <w:rsid w:val="00727247"/>
    <w:rsid w:val="00775EBB"/>
    <w:rsid w:val="00835EC0"/>
    <w:rsid w:val="0086711C"/>
    <w:rsid w:val="008A76E8"/>
    <w:rsid w:val="009111F2"/>
    <w:rsid w:val="00934BE0"/>
    <w:rsid w:val="009628FE"/>
    <w:rsid w:val="009D10EA"/>
    <w:rsid w:val="00A014E6"/>
    <w:rsid w:val="00A52780"/>
    <w:rsid w:val="00A93958"/>
    <w:rsid w:val="00B37A95"/>
    <w:rsid w:val="00B53590"/>
    <w:rsid w:val="00B62475"/>
    <w:rsid w:val="00C20979"/>
    <w:rsid w:val="00CE36E1"/>
    <w:rsid w:val="00CF73F9"/>
    <w:rsid w:val="00E713FE"/>
    <w:rsid w:val="00EA1F2E"/>
    <w:rsid w:val="00EC3E41"/>
    <w:rsid w:val="00F44039"/>
    <w:rsid w:val="00F610D2"/>
    <w:rsid w:val="00F71F10"/>
    <w:rsid w:val="00F9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15E0F"/>
  <w15:chartTrackingRefBased/>
  <w15:docId w15:val="{D3F38F37-7AEA-4B53-BDCF-07589E10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adpis2"/>
    <w:qFormat/>
    <w:pPr>
      <w:keepLines/>
      <w:suppressLineNumbers/>
      <w:suppressAutoHyphens/>
      <w:spacing w:after="160"/>
      <w:jc w:val="center"/>
      <w:outlineLvl w:val="0"/>
    </w:pPr>
    <w:rPr>
      <w:rFonts w:ascii="Arial" w:hAnsi="Arial" w:cs="Arial"/>
      <w:b/>
      <w:bCs/>
      <w:kern w:val="32"/>
      <w:sz w:val="36"/>
      <w:szCs w:val="32"/>
    </w:rPr>
  </w:style>
  <w:style w:type="paragraph" w:styleId="Nadpis2">
    <w:name w:val="heading 2"/>
    <w:basedOn w:val="Normln"/>
    <w:next w:val="Nadpis3"/>
    <w:qFormat/>
    <w:pPr>
      <w:keepNext/>
      <w:keepLines/>
      <w:suppressLineNumbers/>
      <w:suppressAutoHyphens/>
      <w:spacing w:after="120"/>
      <w:outlineLvl w:val="1"/>
    </w:pPr>
    <w:rPr>
      <w:rFonts w:ascii="Arial" w:hAnsi="Arial" w:cs="Arial"/>
      <w:b/>
      <w:bCs/>
      <w:iCs/>
      <w:kern w:val="24"/>
      <w:sz w:val="28"/>
      <w:szCs w:val="28"/>
    </w:rPr>
  </w:style>
  <w:style w:type="paragraph" w:styleId="Nadpis3">
    <w:name w:val="heading 3"/>
    <w:basedOn w:val="Normln"/>
    <w:next w:val="Zprva1"/>
    <w:qFormat/>
    <w:pPr>
      <w:keepNext/>
      <w:keepLines/>
      <w:suppressLineNumbers/>
      <w:suppressAutoHyphens/>
      <w:spacing w:after="120"/>
      <w:outlineLvl w:val="2"/>
    </w:pPr>
    <w:rPr>
      <w:rFonts w:ascii="Arial" w:hAnsi="Arial" w:cs="Arial"/>
      <w:b/>
      <w:bCs/>
      <w:kern w:val="20"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3B54F1"/>
    <w:pPr>
      <w:numPr>
        <w:numId w:val="15"/>
      </w:numPr>
      <w:suppressLineNumbers/>
      <w:spacing w:after="120"/>
      <w:jc w:val="both"/>
    </w:pPr>
    <w:rPr>
      <w:rFonts w:ascii="Arial" w:hAnsi="Arial"/>
      <w:kern w:val="20"/>
      <w:sz w:val="2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Zprva1">
    <w:name w:val="Zpráva1"/>
    <w:basedOn w:val="Normln"/>
    <w:pPr>
      <w:suppressLineNumbers/>
      <w:spacing w:after="120"/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39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3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B671016\Data%20aplikac&#237;\Microsoft\&#352;ablony\Moje\Zprava1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Zprava1</Template>
  <TotalTime>1</TotalTime>
  <Pages>2</Pages>
  <Words>108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KUP</dc:creator>
  <cp:keywords/>
  <dc:description/>
  <cp:lastModifiedBy>Mestys Skvorec</cp:lastModifiedBy>
  <cp:revision>2</cp:revision>
  <cp:lastPrinted>2026-03-19T17:54:00Z</cp:lastPrinted>
  <dcterms:created xsi:type="dcterms:W3CDTF">2026-04-08T07:17:00Z</dcterms:created>
  <dcterms:modified xsi:type="dcterms:W3CDTF">2026-04-08T07:17:00Z</dcterms:modified>
</cp:coreProperties>
</file>